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84" w:rsidRPr="00A040DC" w:rsidRDefault="002A6C84" w:rsidP="009A7DB5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 w:rsidRPr="00A040DC">
        <w:rPr>
          <w:rFonts w:ascii="Times New Roman" w:hAnsi="Times New Roman"/>
          <w:sz w:val="24"/>
          <w:szCs w:val="24"/>
        </w:rPr>
        <w:t>УТВЕРЖДАЮ</w:t>
      </w:r>
    </w:p>
    <w:p w:rsidR="002A6C84" w:rsidRPr="00A040DC" w:rsidRDefault="002A6C84" w:rsidP="009A7DB5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 w:rsidRPr="00A040DC">
        <w:rPr>
          <w:rFonts w:ascii="Times New Roman" w:hAnsi="Times New Roman"/>
          <w:sz w:val="24"/>
          <w:szCs w:val="24"/>
        </w:rPr>
        <w:t xml:space="preserve">Директор МБОУ </w:t>
      </w:r>
      <w:r w:rsidRPr="00A040DC">
        <w:rPr>
          <w:rFonts w:ascii="Times New Roman" w:hAnsi="Times New Roman"/>
          <w:bCs/>
          <w:sz w:val="24"/>
          <w:szCs w:val="24"/>
        </w:rPr>
        <w:t>«</w:t>
      </w:r>
      <w:r w:rsidRPr="00A040DC">
        <w:rPr>
          <w:rFonts w:ascii="Times New Roman" w:hAnsi="Times New Roman"/>
          <w:sz w:val="24"/>
          <w:szCs w:val="24"/>
        </w:rPr>
        <w:t>Девятернинская ООШ им.Л.Айтуганова АМР РТ»</w:t>
      </w:r>
    </w:p>
    <w:p w:rsidR="002A6C84" w:rsidRPr="00A040DC" w:rsidRDefault="002A6C84" w:rsidP="009A7DB5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А.Г.Габбасов</w:t>
      </w:r>
    </w:p>
    <w:p w:rsidR="002A6C84" w:rsidRPr="00A040DC" w:rsidRDefault="002A6C84" w:rsidP="009A7DB5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</w:p>
    <w:p w:rsidR="002A6C84" w:rsidRPr="00A040DC" w:rsidRDefault="002A6C84" w:rsidP="009A7DB5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 w:rsidRPr="00A040DC">
        <w:rPr>
          <w:rFonts w:ascii="Times New Roman" w:hAnsi="Times New Roman"/>
          <w:sz w:val="24"/>
          <w:szCs w:val="24"/>
        </w:rPr>
        <w:t>«___»________2022 год</w:t>
      </w:r>
    </w:p>
    <w:p w:rsidR="002A6C84" w:rsidRPr="00A040DC" w:rsidRDefault="002A6C84" w:rsidP="00024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A6C84" w:rsidRDefault="002A6C84" w:rsidP="00024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A6C84" w:rsidRDefault="002A6C84" w:rsidP="00024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A6C84" w:rsidRDefault="002A6C84" w:rsidP="00024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2A6C84" w:rsidRDefault="002A6C84" w:rsidP="00024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02478F">
        <w:rPr>
          <w:rFonts w:ascii="Times New Roman" w:hAnsi="Times New Roman"/>
          <w:sz w:val="24"/>
          <w:szCs w:val="24"/>
        </w:rPr>
        <w:t xml:space="preserve">. </w:t>
      </w:r>
      <w:r w:rsidRPr="009A7DB5">
        <w:rPr>
          <w:rFonts w:ascii="Times New Roman" w:hAnsi="Times New Roman"/>
          <w:sz w:val="24"/>
          <w:szCs w:val="24"/>
        </w:rPr>
        <w:t>Общие положения</w:t>
      </w:r>
      <w:r>
        <w:rPr>
          <w:rFonts w:ascii="Times New Roman" w:hAnsi="Times New Roman"/>
          <w:sz w:val="24"/>
          <w:szCs w:val="24"/>
        </w:rPr>
        <w:t>.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</w:t>
      </w:r>
      <w:r w:rsidRPr="0002478F">
        <w:rPr>
          <w:rFonts w:ascii="Times New Roman" w:hAnsi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контрольнодиагностических извещений, а также для передачи и приема команд телеуправления;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02478F">
        <w:rPr>
          <w:rFonts w:ascii="Times New Roman" w:hAnsi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на выявление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Pr="0002478F">
        <w:rPr>
          <w:rFonts w:ascii="Times New Roman" w:hAnsi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 Обеспечение охраны объекта (территории)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2.5. </w:t>
      </w:r>
      <w:r w:rsidRPr="0002478F">
        <w:rPr>
          <w:rFonts w:ascii="Times New Roman" w:hAnsi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478F">
        <w:rPr>
          <w:rFonts w:ascii="Times New Roman" w:hAnsi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2.11. На посту охраны должны быть: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должностная инструкция охранника;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478F">
        <w:rPr>
          <w:rFonts w:ascii="Times New Roman" w:hAnsi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должностную инструкцию;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2478F">
        <w:rPr>
          <w:rFonts w:ascii="Times New Roman" w:hAnsi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2.15. Охраннику необходимо: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478F">
        <w:rPr>
          <w:rFonts w:ascii="Times New Roman" w:hAnsi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2A6C84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78F">
        <w:rPr>
          <w:rFonts w:ascii="Times New Roman" w:hAnsi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2A6C84" w:rsidRPr="0002478F" w:rsidRDefault="002A6C84" w:rsidP="00024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2A6C84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C84" w:rsidRDefault="002A6C84" w:rsidP="0002478F">
      <w:pPr>
        <w:spacing w:after="0" w:line="240" w:lineRule="auto"/>
      </w:pPr>
      <w:r>
        <w:separator/>
      </w:r>
    </w:p>
  </w:endnote>
  <w:endnote w:type="continuationSeparator" w:id="0">
    <w:p w:rsidR="002A6C84" w:rsidRDefault="002A6C84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C84" w:rsidRDefault="002A6C84" w:rsidP="0002478F">
      <w:pPr>
        <w:spacing w:after="0" w:line="240" w:lineRule="auto"/>
      </w:pPr>
      <w:r>
        <w:separator/>
      </w:r>
    </w:p>
  </w:footnote>
  <w:footnote w:type="continuationSeparator" w:id="0">
    <w:p w:rsidR="002A6C84" w:rsidRDefault="002A6C84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C84" w:rsidRDefault="002A6C84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2A6C84" w:rsidRDefault="002A6C8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478F"/>
    <w:rsid w:val="0002478F"/>
    <w:rsid w:val="001820A4"/>
    <w:rsid w:val="002A6C84"/>
    <w:rsid w:val="00304724"/>
    <w:rsid w:val="006342D7"/>
    <w:rsid w:val="00637ABA"/>
    <w:rsid w:val="00831C81"/>
    <w:rsid w:val="009A7DB5"/>
    <w:rsid w:val="00A040DC"/>
    <w:rsid w:val="00AE6DB5"/>
    <w:rsid w:val="00D95A8A"/>
    <w:rsid w:val="00DA7821"/>
    <w:rsid w:val="00E65DD4"/>
    <w:rsid w:val="00EC29A2"/>
    <w:rsid w:val="00FB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5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2478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2478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2062</Words>
  <Characters>11757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Антитеррор_1</dc:creator>
  <cp:keywords/>
  <dc:description/>
  <cp:lastModifiedBy>SCHOOL</cp:lastModifiedBy>
  <cp:revision>3</cp:revision>
  <cp:lastPrinted>2022-06-09T07:06:00Z</cp:lastPrinted>
  <dcterms:created xsi:type="dcterms:W3CDTF">2022-06-01T08:17:00Z</dcterms:created>
  <dcterms:modified xsi:type="dcterms:W3CDTF">2022-06-09T07:08:00Z</dcterms:modified>
</cp:coreProperties>
</file>